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494" w:rsidRDefault="00735494" w:rsidP="006E3599">
      <w:pPr>
        <w:pStyle w:val="Heading2"/>
        <w:spacing w:after="20" w:line="360" w:lineRule="auto"/>
        <w:ind w:right="162"/>
        <w:jc w:val="center"/>
        <w:rPr>
          <w:noProof/>
        </w:rPr>
      </w:pPr>
    </w:p>
    <w:p w:rsidR="00735494" w:rsidRDefault="00735494" w:rsidP="00830C39">
      <w:r w:rsidRPr="00830C3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417pt">
            <v:imagedata r:id="rId7" o:title=""/>
          </v:shape>
        </w:pict>
      </w:r>
    </w:p>
    <w:p w:rsidR="00735494" w:rsidRDefault="00735494" w:rsidP="00830C39"/>
    <w:p w:rsidR="00735494" w:rsidRDefault="00735494" w:rsidP="00830C39"/>
    <w:p w:rsidR="00735494" w:rsidRDefault="00735494" w:rsidP="00830C39"/>
    <w:p w:rsidR="00735494" w:rsidRDefault="00735494" w:rsidP="00830C39"/>
    <w:p w:rsidR="00735494" w:rsidRPr="00830C39" w:rsidRDefault="00735494" w:rsidP="00830C39"/>
    <w:p w:rsidR="00735494" w:rsidRDefault="00735494" w:rsidP="00830C39"/>
    <w:p w:rsidR="00735494" w:rsidRDefault="00735494" w:rsidP="00830C39"/>
    <w:p w:rsidR="00735494" w:rsidRDefault="00735494" w:rsidP="00830C39"/>
    <w:p w:rsidR="00735494" w:rsidRDefault="00735494" w:rsidP="00830C39"/>
    <w:p w:rsidR="00735494" w:rsidRDefault="00735494" w:rsidP="00830C39"/>
    <w:p w:rsidR="00735494" w:rsidRDefault="00735494" w:rsidP="00830C39"/>
    <w:p w:rsidR="00735494" w:rsidRDefault="00735494" w:rsidP="00830C39"/>
    <w:p w:rsidR="00735494" w:rsidRDefault="00735494" w:rsidP="00830C39"/>
    <w:p w:rsidR="00735494" w:rsidRDefault="00735494" w:rsidP="00830C39">
      <w:pPr>
        <w:pStyle w:val="Heading2"/>
        <w:spacing w:after="20" w:line="360" w:lineRule="auto"/>
        <w:ind w:left="0" w:right="162" w:firstLine="0"/>
        <w:jc w:val="both"/>
        <w:rPr>
          <w:i w:val="0"/>
          <w:sz w:val="24"/>
          <w:szCs w:val="24"/>
        </w:rPr>
      </w:pPr>
    </w:p>
    <w:p w:rsidR="00735494" w:rsidRDefault="00735494" w:rsidP="006E3599">
      <w:pPr>
        <w:pStyle w:val="Heading2"/>
        <w:spacing w:after="20" w:line="360" w:lineRule="auto"/>
        <w:ind w:right="162"/>
        <w:jc w:val="center"/>
        <w:rPr>
          <w:i w:val="0"/>
          <w:sz w:val="24"/>
          <w:szCs w:val="24"/>
        </w:rPr>
      </w:pPr>
    </w:p>
    <w:p w:rsidR="00735494" w:rsidRPr="00DB4044" w:rsidRDefault="00735494" w:rsidP="006E3599">
      <w:pPr>
        <w:pStyle w:val="Heading2"/>
        <w:spacing w:after="20" w:line="360" w:lineRule="auto"/>
        <w:ind w:right="162"/>
        <w:jc w:val="center"/>
        <w:rPr>
          <w:sz w:val="24"/>
          <w:szCs w:val="24"/>
        </w:rPr>
      </w:pPr>
      <w:r w:rsidRPr="00DB4044">
        <w:rPr>
          <w:i w:val="0"/>
          <w:sz w:val="24"/>
          <w:szCs w:val="24"/>
        </w:rPr>
        <w:t>1. Общие положения</w:t>
      </w:r>
    </w:p>
    <w:p w:rsidR="00735494" w:rsidRPr="00DB4044" w:rsidRDefault="00735494" w:rsidP="00DB4044">
      <w:pPr>
        <w:spacing w:line="360" w:lineRule="auto"/>
        <w:ind w:left="-15" w:right="152"/>
        <w:rPr>
          <w:sz w:val="24"/>
          <w:szCs w:val="24"/>
        </w:rPr>
      </w:pPr>
      <w:r w:rsidRPr="00DB4044">
        <w:rPr>
          <w:sz w:val="24"/>
          <w:szCs w:val="24"/>
        </w:rPr>
        <w:t>1.1. Настоящее Положение о родительском контроле за организацией питания обучающихся (далее – Положение) регламентирует порядок осуществления родителями (законными представителями) обучающихся совместной с администрацией государственного бюджетного общеобразоват</w:t>
      </w:r>
      <w:r>
        <w:rPr>
          <w:sz w:val="24"/>
          <w:szCs w:val="24"/>
        </w:rPr>
        <w:t xml:space="preserve">ельного учреждения Калтасинская </w:t>
      </w:r>
      <w:r w:rsidRPr="00DB4044">
        <w:rPr>
          <w:sz w:val="24"/>
          <w:szCs w:val="24"/>
        </w:rPr>
        <w:t>коррекционная школа-интернат для обучающихся с ограниченными возможностями здоровья</w:t>
      </w:r>
      <w:r w:rsidRPr="00DB4044">
        <w:rPr>
          <w:color w:val="FF0000"/>
          <w:sz w:val="24"/>
          <w:szCs w:val="24"/>
        </w:rPr>
        <w:t xml:space="preserve"> </w:t>
      </w:r>
      <w:r w:rsidRPr="00DB4044">
        <w:rPr>
          <w:color w:val="auto"/>
          <w:sz w:val="24"/>
          <w:szCs w:val="24"/>
        </w:rPr>
        <w:t>(</w:t>
      </w:r>
      <w:r w:rsidRPr="00DB4044">
        <w:rPr>
          <w:sz w:val="24"/>
          <w:szCs w:val="24"/>
        </w:rPr>
        <w:t xml:space="preserve">далее – Учреждение) родительского контроля за организацией питания обучающихся. </w:t>
      </w:r>
    </w:p>
    <w:p w:rsidR="00735494" w:rsidRPr="00DB4044" w:rsidRDefault="00735494" w:rsidP="00DB4044">
      <w:pPr>
        <w:spacing w:line="360" w:lineRule="auto"/>
        <w:ind w:left="708" w:right="152" w:firstLine="0"/>
        <w:rPr>
          <w:sz w:val="24"/>
          <w:szCs w:val="24"/>
        </w:rPr>
      </w:pPr>
      <w:r w:rsidRPr="00DB4044">
        <w:rPr>
          <w:sz w:val="24"/>
          <w:szCs w:val="24"/>
        </w:rPr>
        <w:t xml:space="preserve">1.2. Настоящее Положение принимается Учреждением в целях: </w:t>
      </w:r>
    </w:p>
    <w:p w:rsidR="00735494" w:rsidRPr="00DB4044" w:rsidRDefault="00735494" w:rsidP="00DB4044">
      <w:pPr>
        <w:numPr>
          <w:ilvl w:val="0"/>
          <w:numId w:val="1"/>
        </w:numPr>
        <w:spacing w:line="360" w:lineRule="auto"/>
        <w:ind w:right="152"/>
        <w:rPr>
          <w:sz w:val="24"/>
          <w:szCs w:val="24"/>
        </w:rPr>
      </w:pPr>
      <w:r w:rsidRPr="00DB4044">
        <w:rPr>
          <w:sz w:val="24"/>
          <w:szCs w:val="24"/>
        </w:rPr>
        <w:t xml:space="preserve">улучшения организации питания обучающихся в Учреждении; </w:t>
      </w:r>
    </w:p>
    <w:p w:rsidR="00735494" w:rsidRPr="00DB4044" w:rsidRDefault="00735494" w:rsidP="00DB4044">
      <w:pPr>
        <w:numPr>
          <w:ilvl w:val="0"/>
          <w:numId w:val="1"/>
        </w:numPr>
        <w:spacing w:line="360" w:lineRule="auto"/>
        <w:ind w:right="152"/>
        <w:rPr>
          <w:sz w:val="24"/>
          <w:szCs w:val="24"/>
        </w:rPr>
      </w:pPr>
      <w:r w:rsidRPr="00DB4044">
        <w:rPr>
          <w:sz w:val="24"/>
          <w:szCs w:val="24"/>
        </w:rPr>
        <w:t xml:space="preserve">проведения мониторинга результатов родительского контроля, формирования предложений для принятия решений по улучшению питания в Учреждении. </w:t>
      </w:r>
    </w:p>
    <w:p w:rsidR="00735494" w:rsidRPr="00DB4044" w:rsidRDefault="00735494" w:rsidP="00DB4044">
      <w:pPr>
        <w:numPr>
          <w:ilvl w:val="1"/>
          <w:numId w:val="2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Настоящее Положение разработано в соответствии с Федеральным законом от 29.12.2012 № 273-ФЗ «Об образовании в Российской Федерации», Методическими рекомендациями МР 2.4.0180-20 «Родительский контроль за организацией питания детей в общеобразовательных организациях», утвержденными Федеральной службой по надзору в сфере защиты прав потребителей и благополучия человека от 18.05.2020 (далее – Методические рекомендации) и Уставом Учреждения. </w:t>
      </w:r>
    </w:p>
    <w:p w:rsidR="00735494" w:rsidRPr="00DB4044" w:rsidRDefault="00735494" w:rsidP="00DB4044">
      <w:pPr>
        <w:numPr>
          <w:ilvl w:val="1"/>
          <w:numId w:val="2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>Решение вопросов качественного и здорового питания обучающихся, пропаганды основ здорового питания в Учреждении осуществляется при взаимодействии с родителями (законными представителями) обучающихся Учреждения.</w:t>
      </w:r>
      <w:r w:rsidRPr="00DB4044">
        <w:rPr>
          <w:b/>
          <w:sz w:val="24"/>
          <w:szCs w:val="24"/>
        </w:rPr>
        <w:t xml:space="preserve"> </w:t>
      </w:r>
    </w:p>
    <w:p w:rsidR="00735494" w:rsidRPr="00DB4044" w:rsidRDefault="00735494" w:rsidP="00DB4044">
      <w:pPr>
        <w:spacing w:after="0" w:line="360" w:lineRule="auto"/>
        <w:ind w:right="0" w:firstLine="709"/>
        <w:rPr>
          <w:sz w:val="24"/>
          <w:szCs w:val="24"/>
        </w:rPr>
      </w:pPr>
      <w:r w:rsidRPr="00DB4044">
        <w:rPr>
          <w:b/>
          <w:sz w:val="24"/>
          <w:szCs w:val="24"/>
        </w:rPr>
        <w:t xml:space="preserve"> </w:t>
      </w:r>
    </w:p>
    <w:p w:rsidR="00735494" w:rsidRPr="00DB4044" w:rsidRDefault="00735494" w:rsidP="006E3599">
      <w:pPr>
        <w:spacing w:after="12" w:line="360" w:lineRule="auto"/>
        <w:ind w:left="2324" w:right="0" w:hanging="752"/>
        <w:jc w:val="center"/>
        <w:rPr>
          <w:sz w:val="24"/>
          <w:szCs w:val="24"/>
        </w:rPr>
      </w:pPr>
      <w:r w:rsidRPr="00DB4044">
        <w:rPr>
          <w:b/>
          <w:sz w:val="24"/>
          <w:szCs w:val="24"/>
        </w:rPr>
        <w:t>2. Порядок осуществления родительского контроля за организацией питания обучающихся</w:t>
      </w:r>
    </w:p>
    <w:p w:rsidR="00735494" w:rsidRPr="00DB4044" w:rsidRDefault="00735494" w:rsidP="00DB4044">
      <w:pPr>
        <w:numPr>
          <w:ilvl w:val="1"/>
          <w:numId w:val="3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Проведение мероприятий по родительскому контролю за организацией питания обучающихся в Учреждении, в том числе порядок доступа родителей (законных представителей) обучающихся в помещения для приема пищи (столовую) осуществляется Комиссией по контролю за организацией питания обучающихся (далее – Комиссия). </w:t>
      </w:r>
    </w:p>
    <w:p w:rsidR="00735494" w:rsidRPr="00DB4044" w:rsidRDefault="00735494" w:rsidP="00DB4044">
      <w:pPr>
        <w:numPr>
          <w:ilvl w:val="1"/>
          <w:numId w:val="3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>При проведении Комиссией мероприятий родительского контроля за организацией питания обучающихся оцениваются:</w:t>
      </w:r>
      <w:r w:rsidRPr="00DB4044">
        <w:rPr>
          <w:rFonts w:ascii="Arial" w:hAnsi="Arial" w:cs="Arial"/>
          <w:color w:val="333333"/>
          <w:sz w:val="24"/>
          <w:szCs w:val="24"/>
        </w:rPr>
        <w:t xml:space="preserve"> </w:t>
      </w:r>
    </w:p>
    <w:p w:rsidR="00735494" w:rsidRPr="00DB4044" w:rsidRDefault="00735494" w:rsidP="00DB4044">
      <w:pPr>
        <w:spacing w:line="360" w:lineRule="auto"/>
        <w:ind w:left="698" w:right="15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B4044">
        <w:rPr>
          <w:sz w:val="24"/>
          <w:szCs w:val="24"/>
        </w:rPr>
        <w:t xml:space="preserve">соответствие реализуемых блюд утвержденному меню; </w:t>
      </w:r>
    </w:p>
    <w:p w:rsidR="00735494" w:rsidRDefault="00735494" w:rsidP="00DB4044">
      <w:pPr>
        <w:spacing w:line="360" w:lineRule="auto"/>
        <w:ind w:left="698" w:right="15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B4044">
        <w:rPr>
          <w:sz w:val="24"/>
          <w:szCs w:val="24"/>
        </w:rPr>
        <w:t xml:space="preserve">санитарно-техническое содержание столовой (помещения для приема пищи), </w:t>
      </w:r>
    </w:p>
    <w:p w:rsidR="00735494" w:rsidRPr="00DB4044" w:rsidRDefault="00735494" w:rsidP="00DB4044">
      <w:pPr>
        <w:spacing w:line="360" w:lineRule="auto"/>
        <w:ind w:left="698" w:right="15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B4044">
        <w:rPr>
          <w:sz w:val="24"/>
          <w:szCs w:val="24"/>
        </w:rPr>
        <w:t xml:space="preserve">состояние обеденной мебели, столовой посуды, наличие салфеток и т.п.; </w:t>
      </w:r>
    </w:p>
    <w:p w:rsidR="00735494" w:rsidRPr="00DB4044" w:rsidRDefault="00735494" w:rsidP="00DB4044">
      <w:pPr>
        <w:spacing w:line="360" w:lineRule="auto"/>
        <w:ind w:left="698" w:right="15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B4044">
        <w:rPr>
          <w:sz w:val="24"/>
          <w:szCs w:val="24"/>
        </w:rPr>
        <w:t xml:space="preserve">условия соблюдения правил личной гигиены обучающимися; </w:t>
      </w:r>
    </w:p>
    <w:p w:rsidR="00735494" w:rsidRPr="00DB4044" w:rsidRDefault="00735494" w:rsidP="00DB4044">
      <w:pPr>
        <w:spacing w:line="360" w:lineRule="auto"/>
        <w:ind w:left="698" w:right="15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B4044">
        <w:rPr>
          <w:sz w:val="24"/>
          <w:szCs w:val="24"/>
        </w:rPr>
        <w:t xml:space="preserve">наличие и состояние санитарной одежды у сотрудников, осуществляющих раздачу готовых блюд; </w:t>
      </w:r>
    </w:p>
    <w:p w:rsidR="00735494" w:rsidRPr="00DB4044" w:rsidRDefault="00735494" w:rsidP="00DB4044">
      <w:pPr>
        <w:spacing w:line="360" w:lineRule="auto"/>
        <w:ind w:left="698" w:right="15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B4044">
        <w:rPr>
          <w:sz w:val="24"/>
          <w:szCs w:val="24"/>
        </w:rPr>
        <w:t xml:space="preserve">объем и вид пищевых отходов после приема пищи; </w:t>
      </w:r>
    </w:p>
    <w:p w:rsidR="00735494" w:rsidRPr="00DB4044" w:rsidRDefault="00735494" w:rsidP="00DB4044">
      <w:pPr>
        <w:spacing w:line="360" w:lineRule="auto"/>
        <w:ind w:left="698" w:right="15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B4044">
        <w:rPr>
          <w:sz w:val="24"/>
          <w:szCs w:val="24"/>
        </w:rPr>
        <w:t xml:space="preserve">наличие лабораторно-инструментальных исследований качества и безопасности поступающей пищевой продукции и готовых блюд; </w:t>
      </w:r>
    </w:p>
    <w:p w:rsidR="00735494" w:rsidRPr="00DB4044" w:rsidRDefault="00735494" w:rsidP="00DB4044">
      <w:pPr>
        <w:spacing w:line="360" w:lineRule="auto"/>
        <w:ind w:left="698" w:right="15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B4044">
        <w:rPr>
          <w:sz w:val="24"/>
          <w:szCs w:val="24"/>
        </w:rPr>
        <w:t xml:space="preserve"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</w:t>
      </w:r>
    </w:p>
    <w:p w:rsidR="00735494" w:rsidRPr="00DB4044" w:rsidRDefault="00735494" w:rsidP="00DB4044">
      <w:pPr>
        <w:spacing w:line="360" w:lineRule="auto"/>
        <w:ind w:left="698" w:right="15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B4044">
        <w:rPr>
          <w:sz w:val="24"/>
          <w:szCs w:val="24"/>
        </w:rPr>
        <w:t xml:space="preserve">информирование родителей (законных представителей) и детей о здоровом питании. </w:t>
      </w:r>
    </w:p>
    <w:p w:rsidR="00735494" w:rsidRPr="00DB4044" w:rsidRDefault="00735494" w:rsidP="006E3599">
      <w:pPr>
        <w:numPr>
          <w:ilvl w:val="1"/>
          <w:numId w:val="5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Комиссией могут осуществляться иные мероприятия  родительского контроля за организацией питания обучающихся в рамках действующего законодательства РФ. </w:t>
      </w:r>
    </w:p>
    <w:p w:rsidR="00735494" w:rsidRPr="00DB4044" w:rsidRDefault="00735494" w:rsidP="006E3599">
      <w:pPr>
        <w:numPr>
          <w:ilvl w:val="1"/>
          <w:numId w:val="5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>Комиссия осуществляет родительский контроль за организацией  питания обучающихся согласно  Плану (графику) мероприятий родительского контроля за организацией  питания обучающихся (далее – План (график) мероприятий).</w:t>
      </w:r>
    </w:p>
    <w:p w:rsidR="00735494" w:rsidRPr="00DB4044" w:rsidRDefault="00735494" w:rsidP="006E3599">
      <w:pPr>
        <w:numPr>
          <w:ilvl w:val="1"/>
          <w:numId w:val="5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 Указанный План (график) включает мероприятия, указанные в п. 2.2 настоящего Положения. </w:t>
      </w:r>
    </w:p>
    <w:p w:rsidR="00735494" w:rsidRPr="00DB4044" w:rsidRDefault="00735494" w:rsidP="006E3599">
      <w:pPr>
        <w:numPr>
          <w:ilvl w:val="1"/>
          <w:numId w:val="5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Организация родительского контроля (работа Комиссии) может осуществляться в форме анкетирования и опроса  обучающихся и родителей (законных представителей) обучающихся </w:t>
      </w:r>
      <w:hyperlink r:id="rId8" w:anchor="1000">
        <w:r w:rsidRPr="00DB4044">
          <w:rPr>
            <w:sz w:val="24"/>
            <w:szCs w:val="24"/>
          </w:rPr>
          <w:t>(</w:t>
        </w:r>
      </w:hyperlink>
      <w:hyperlink r:id="rId9" w:anchor="1000">
        <w:r w:rsidRPr="00DB4044">
          <w:rPr>
            <w:sz w:val="24"/>
            <w:szCs w:val="24"/>
          </w:rPr>
          <w:t>Приложение</w:t>
        </w:r>
      </w:hyperlink>
      <w:hyperlink r:id="rId10" w:anchor="1000">
        <w:r w:rsidRPr="00DB4044">
          <w:rPr>
            <w:sz w:val="24"/>
            <w:szCs w:val="24"/>
          </w:rPr>
          <w:t xml:space="preserve"> </w:t>
        </w:r>
      </w:hyperlink>
      <w:hyperlink r:id="rId11" w:anchor="1000">
        <w:r w:rsidRPr="00DB4044">
          <w:rPr>
            <w:sz w:val="24"/>
            <w:szCs w:val="24"/>
          </w:rPr>
          <w:t>1</w:t>
        </w:r>
      </w:hyperlink>
      <w:hyperlink r:id="rId12" w:anchor="1000">
        <w:r w:rsidRPr="00DB4044">
          <w:rPr>
            <w:sz w:val="24"/>
            <w:szCs w:val="24"/>
          </w:rPr>
          <w:t xml:space="preserve"> </w:t>
        </w:r>
      </w:hyperlink>
      <w:r w:rsidRPr="00DB4044">
        <w:rPr>
          <w:sz w:val="24"/>
          <w:szCs w:val="24"/>
        </w:rPr>
        <w:t xml:space="preserve">и 2 Методических рекомендаций).  </w:t>
      </w:r>
    </w:p>
    <w:p w:rsidR="00735494" w:rsidRPr="00DB4044" w:rsidRDefault="00735494" w:rsidP="006E3599">
      <w:pPr>
        <w:numPr>
          <w:ilvl w:val="1"/>
          <w:numId w:val="5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Итоги проведенных мероприятий и проверок оформляются Комиссией в форме протокола и (или) акта. Протоколы/ акты сдаются Комиссией для хранения заместителю директора по воспитательной работе. </w:t>
      </w:r>
    </w:p>
    <w:p w:rsidR="00735494" w:rsidRPr="00DB4044" w:rsidRDefault="00735494" w:rsidP="006E3599">
      <w:pPr>
        <w:spacing w:line="360" w:lineRule="auto"/>
        <w:ind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Дата проведения мероприятий и проверок заносятся секретарем Комиссии в Журнал посещения родительского контроля. </w:t>
      </w:r>
    </w:p>
    <w:p w:rsidR="00735494" w:rsidRPr="00DB4044" w:rsidRDefault="00735494" w:rsidP="006E3599">
      <w:pPr>
        <w:spacing w:line="360" w:lineRule="auto"/>
        <w:ind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Протоколы/ акты, журнал хранятся в Учреждении согласно номенклатуре дел. </w:t>
      </w:r>
    </w:p>
    <w:p w:rsidR="00735494" w:rsidRPr="00DB4044" w:rsidRDefault="00735494" w:rsidP="006E3599">
      <w:pPr>
        <w:numPr>
          <w:ilvl w:val="1"/>
          <w:numId w:val="5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Итоги проверок обсуждаются на обще родительских собраниях (родительских собраниях) и могут явиться основанием для обращений в адрес администрации Учреждения и (или) оператора питания. </w:t>
      </w:r>
    </w:p>
    <w:p w:rsidR="00735494" w:rsidRPr="00DB4044" w:rsidRDefault="00735494" w:rsidP="00DB4044">
      <w:pPr>
        <w:spacing w:after="34" w:line="360" w:lineRule="auto"/>
        <w:ind w:left="708" w:right="0" w:firstLine="0"/>
        <w:rPr>
          <w:sz w:val="24"/>
          <w:szCs w:val="24"/>
        </w:rPr>
      </w:pPr>
      <w:r w:rsidRPr="00DB4044">
        <w:rPr>
          <w:sz w:val="24"/>
          <w:szCs w:val="24"/>
        </w:rPr>
        <w:t xml:space="preserve"> </w:t>
      </w:r>
    </w:p>
    <w:p w:rsidR="00735494" w:rsidRPr="00DB4044" w:rsidRDefault="00735494" w:rsidP="00875FD0">
      <w:pPr>
        <w:spacing w:after="12" w:line="360" w:lineRule="auto"/>
        <w:ind w:left="3244" w:right="1001" w:hanging="1259"/>
        <w:jc w:val="center"/>
        <w:rPr>
          <w:sz w:val="24"/>
          <w:szCs w:val="24"/>
        </w:rPr>
      </w:pPr>
      <w:r w:rsidRPr="00DB4044">
        <w:rPr>
          <w:b/>
          <w:sz w:val="24"/>
          <w:szCs w:val="24"/>
        </w:rPr>
        <w:t>3. Комиссия по к</w:t>
      </w:r>
      <w:r>
        <w:rPr>
          <w:b/>
          <w:sz w:val="24"/>
          <w:szCs w:val="24"/>
        </w:rPr>
        <w:t xml:space="preserve">онтролю за организацией питания </w:t>
      </w:r>
      <w:r w:rsidRPr="00DB4044">
        <w:rPr>
          <w:b/>
          <w:sz w:val="24"/>
          <w:szCs w:val="24"/>
        </w:rPr>
        <w:t>обучающихся</w:t>
      </w:r>
    </w:p>
    <w:p w:rsidR="00735494" w:rsidRPr="00DB4044" w:rsidRDefault="00735494" w:rsidP="006E3599">
      <w:pPr>
        <w:numPr>
          <w:ilvl w:val="1"/>
          <w:numId w:val="4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Комиссия является постоянно-действующим коллегиальным органом Учреждения для рассмотрения основных вопросов, связанных с организацией питания обучающихся. </w:t>
      </w:r>
    </w:p>
    <w:p w:rsidR="00735494" w:rsidRPr="00DB4044" w:rsidRDefault="00735494" w:rsidP="006E3599">
      <w:pPr>
        <w:numPr>
          <w:ilvl w:val="1"/>
          <w:numId w:val="4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>В с</w:t>
      </w:r>
      <w:r>
        <w:rPr>
          <w:sz w:val="24"/>
          <w:szCs w:val="24"/>
        </w:rPr>
        <w:t>остав Комиссии входят не менее 2</w:t>
      </w:r>
      <w:r w:rsidRPr="00DB4044">
        <w:rPr>
          <w:sz w:val="24"/>
          <w:szCs w:val="24"/>
        </w:rPr>
        <w:t xml:space="preserve"> родителей (законных представителей) обучающихся и не менее 1 представителя администрации Учреждения.</w:t>
      </w:r>
      <w:r w:rsidRPr="00DB4044">
        <w:rPr>
          <w:color w:val="FF0000"/>
          <w:sz w:val="24"/>
          <w:szCs w:val="24"/>
        </w:rPr>
        <w:t xml:space="preserve"> </w:t>
      </w:r>
    </w:p>
    <w:p w:rsidR="00735494" w:rsidRPr="00DB4044" w:rsidRDefault="00735494" w:rsidP="006E3599">
      <w:pPr>
        <w:spacing w:line="360" w:lineRule="auto"/>
        <w:ind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Родители (законные представители) обучающихся включаются в состав Комиссии на основании решения обще родительского собрания Учреждения.  </w:t>
      </w:r>
    </w:p>
    <w:p w:rsidR="00735494" w:rsidRPr="00DB4044" w:rsidRDefault="00735494" w:rsidP="006E3599">
      <w:pPr>
        <w:numPr>
          <w:ilvl w:val="1"/>
          <w:numId w:val="4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Персональный и численный состав Комиссии утверждается приказом директора Учреждения. </w:t>
      </w:r>
    </w:p>
    <w:p w:rsidR="00735494" w:rsidRPr="00DB4044" w:rsidRDefault="00735494" w:rsidP="00875FD0">
      <w:pPr>
        <w:numPr>
          <w:ilvl w:val="1"/>
          <w:numId w:val="4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Комиссия осуществляет свою деятельность в соответствии с действующим законодательством, Методическими рекомендациями, Уставом Учреждения и настоящим Положением. </w:t>
      </w:r>
    </w:p>
    <w:p w:rsidR="00735494" w:rsidRPr="00DB4044" w:rsidRDefault="00735494" w:rsidP="00875FD0">
      <w:pPr>
        <w:numPr>
          <w:ilvl w:val="1"/>
          <w:numId w:val="4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Деятельность членов Комиссии основывается на принципах добровольности участия в его работе, коллегиальности принятия решений, гласности. </w:t>
      </w:r>
    </w:p>
    <w:p w:rsidR="00735494" w:rsidRPr="00DB4044" w:rsidRDefault="00735494" w:rsidP="00875FD0">
      <w:pPr>
        <w:numPr>
          <w:ilvl w:val="1"/>
          <w:numId w:val="4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Для осуществления возложенных функций Комиссии предоставлены следующие права: </w:t>
      </w:r>
    </w:p>
    <w:p w:rsidR="00735494" w:rsidRPr="00DB4044" w:rsidRDefault="00735494" w:rsidP="00875FD0">
      <w:pPr>
        <w:numPr>
          <w:ilvl w:val="0"/>
          <w:numId w:val="1"/>
        </w:numPr>
        <w:spacing w:line="360" w:lineRule="auto"/>
        <w:ind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контролировать в Учреждении организацию и качество питания обучающихся; </w:t>
      </w:r>
    </w:p>
    <w:p w:rsidR="00735494" w:rsidRPr="00DB4044" w:rsidRDefault="00735494" w:rsidP="00875FD0">
      <w:pPr>
        <w:numPr>
          <w:ilvl w:val="0"/>
          <w:numId w:val="1"/>
        </w:numPr>
        <w:spacing w:line="360" w:lineRule="auto"/>
        <w:ind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получать от повара, медицинского работника и иных ответственных за питание обучающихся лиц Учреждения информацию по организации питания, качества приготовляемых блюд и соблюдения санитарно – гигиенических норм; </w:t>
      </w:r>
    </w:p>
    <w:p w:rsidR="00735494" w:rsidRPr="00DB4044" w:rsidRDefault="00735494" w:rsidP="00875FD0">
      <w:pPr>
        <w:numPr>
          <w:ilvl w:val="0"/>
          <w:numId w:val="1"/>
        </w:numPr>
        <w:spacing w:line="360" w:lineRule="auto"/>
        <w:ind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заслушивать на своих заседаниях заведующую производством, медицинского работника Учреждения и иных ответственных за питание обучающихся лиц по выполнению ими обязанностей по обеспечению качественного питания обучающихся; </w:t>
      </w:r>
    </w:p>
    <w:p w:rsidR="00735494" w:rsidRPr="00DB4044" w:rsidRDefault="00735494" w:rsidP="00875FD0">
      <w:pPr>
        <w:numPr>
          <w:ilvl w:val="0"/>
          <w:numId w:val="1"/>
        </w:numPr>
        <w:spacing w:line="360" w:lineRule="auto"/>
        <w:ind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проводить проверку работы столовой Учреждения не в полном составе, но в присутствии не менее трёх человек на момент проверки; </w:t>
      </w:r>
    </w:p>
    <w:p w:rsidR="00735494" w:rsidRPr="00DB4044" w:rsidRDefault="00735494" w:rsidP="00DB4044">
      <w:pPr>
        <w:numPr>
          <w:ilvl w:val="0"/>
          <w:numId w:val="1"/>
        </w:numPr>
        <w:spacing w:line="360" w:lineRule="auto"/>
        <w:ind w:right="152"/>
        <w:rPr>
          <w:sz w:val="24"/>
          <w:szCs w:val="24"/>
        </w:rPr>
      </w:pPr>
      <w:r w:rsidRPr="00DB4044">
        <w:rPr>
          <w:sz w:val="24"/>
          <w:szCs w:val="24"/>
        </w:rPr>
        <w:t xml:space="preserve">изменять План (график) мероприятий, если причина объективна; - вносить предложения по улучшению качества питания обучающихся. </w:t>
      </w:r>
    </w:p>
    <w:p w:rsidR="00735494" w:rsidRPr="00DB4044" w:rsidRDefault="00735494" w:rsidP="00875FD0">
      <w:pPr>
        <w:numPr>
          <w:ilvl w:val="1"/>
          <w:numId w:val="6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>Комиссия на своем первом заседании избирает из состава своих членов председателя и секретаря. Председателем Комиссии может быть исключительно родитель (законный представитель) обучающегося.</w:t>
      </w:r>
      <w:r w:rsidRPr="00DB4044">
        <w:rPr>
          <w:color w:val="FF0000"/>
          <w:sz w:val="24"/>
          <w:szCs w:val="24"/>
        </w:rPr>
        <w:t xml:space="preserve"> </w:t>
      </w:r>
    </w:p>
    <w:p w:rsidR="00735494" w:rsidRPr="00DB4044" w:rsidRDefault="00735494" w:rsidP="00875FD0">
      <w:pPr>
        <w:numPr>
          <w:ilvl w:val="1"/>
          <w:numId w:val="6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Заседание Комиссии проводятся по мере необходимости, но не реже одного раза в квартал и считаются правомочными, если на них присутствует не менее 2/3 ее членов. </w:t>
      </w:r>
    </w:p>
    <w:p w:rsidR="00735494" w:rsidRPr="00DB4044" w:rsidRDefault="00735494" w:rsidP="00875FD0">
      <w:pPr>
        <w:numPr>
          <w:ilvl w:val="1"/>
          <w:numId w:val="6"/>
        </w:numPr>
        <w:spacing w:line="360" w:lineRule="auto"/>
        <w:ind w:left="0"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Решение Комиссии принимается большинством голосов из числа присутствующих членов путём открытого голосования и оформляются протоколом. </w:t>
      </w:r>
    </w:p>
    <w:p w:rsidR="00735494" w:rsidRPr="00DB4044" w:rsidRDefault="00735494" w:rsidP="00875FD0">
      <w:pPr>
        <w:spacing w:after="36" w:line="360" w:lineRule="auto"/>
        <w:ind w:right="0" w:firstLine="709"/>
        <w:rPr>
          <w:sz w:val="24"/>
          <w:szCs w:val="24"/>
        </w:rPr>
      </w:pPr>
      <w:r w:rsidRPr="00DB4044">
        <w:rPr>
          <w:color w:val="FF0000"/>
          <w:sz w:val="24"/>
          <w:szCs w:val="24"/>
        </w:rPr>
        <w:t xml:space="preserve"> </w:t>
      </w:r>
    </w:p>
    <w:p w:rsidR="00735494" w:rsidRPr="00DB4044" w:rsidRDefault="00735494" w:rsidP="00875FD0">
      <w:pPr>
        <w:pStyle w:val="Heading2"/>
        <w:spacing w:after="20" w:line="360" w:lineRule="auto"/>
        <w:ind w:left="0" w:right="159" w:firstLine="709"/>
        <w:jc w:val="both"/>
        <w:rPr>
          <w:sz w:val="24"/>
          <w:szCs w:val="24"/>
        </w:rPr>
      </w:pPr>
      <w:r w:rsidRPr="00DB4044">
        <w:rPr>
          <w:i w:val="0"/>
          <w:sz w:val="24"/>
          <w:szCs w:val="24"/>
        </w:rPr>
        <w:t xml:space="preserve">4. Документационное обеспечение </w:t>
      </w:r>
    </w:p>
    <w:p w:rsidR="00735494" w:rsidRPr="00DB4044" w:rsidRDefault="00735494" w:rsidP="00875FD0">
      <w:pPr>
        <w:spacing w:line="360" w:lineRule="auto"/>
        <w:ind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4.1. При осуществлении родительского контроля за организацией питания обучающихся формируются следующие документы: </w:t>
      </w:r>
    </w:p>
    <w:p w:rsidR="00735494" w:rsidRPr="00DB4044" w:rsidRDefault="00735494" w:rsidP="00875FD0">
      <w:pPr>
        <w:spacing w:line="360" w:lineRule="auto"/>
        <w:ind w:left="709" w:right="152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Pr="00DB4044">
        <w:rPr>
          <w:sz w:val="24"/>
          <w:szCs w:val="24"/>
        </w:rPr>
        <w:t xml:space="preserve">Положение о родительском контроле за организацией питания обучающихся; </w:t>
      </w:r>
    </w:p>
    <w:p w:rsidR="00735494" w:rsidRPr="00DB4044" w:rsidRDefault="00735494" w:rsidP="00875FD0">
      <w:pPr>
        <w:spacing w:line="360" w:lineRule="auto"/>
        <w:ind w:left="709" w:right="152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Pr="00DB4044">
        <w:rPr>
          <w:sz w:val="24"/>
          <w:szCs w:val="24"/>
        </w:rPr>
        <w:t xml:space="preserve">приказ директора об утверждении Положения о родительском контроле за организацией питания обучающихся; </w:t>
      </w:r>
    </w:p>
    <w:p w:rsidR="00735494" w:rsidRPr="00DB4044" w:rsidRDefault="00735494" w:rsidP="00875FD0">
      <w:pPr>
        <w:spacing w:line="360" w:lineRule="auto"/>
        <w:ind w:left="709" w:right="152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Pr="00DB4044">
        <w:rPr>
          <w:sz w:val="24"/>
          <w:szCs w:val="24"/>
        </w:rPr>
        <w:t xml:space="preserve">приказ о создании/ составе Комиссии по контролю за организацией питания обучающихся; </w:t>
      </w:r>
    </w:p>
    <w:p w:rsidR="00735494" w:rsidRPr="00DB4044" w:rsidRDefault="00735494" w:rsidP="00875FD0">
      <w:pPr>
        <w:spacing w:line="360" w:lineRule="auto"/>
        <w:ind w:left="709" w:right="152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Pr="00DB4044">
        <w:rPr>
          <w:sz w:val="24"/>
          <w:szCs w:val="24"/>
        </w:rPr>
        <w:t xml:space="preserve">План (график) мероприятий родительского контроля за организацией  питания обучающихся;  </w:t>
      </w:r>
    </w:p>
    <w:p w:rsidR="00735494" w:rsidRPr="00DB4044" w:rsidRDefault="00735494" w:rsidP="00875FD0">
      <w:pPr>
        <w:spacing w:line="360" w:lineRule="auto"/>
        <w:ind w:left="709" w:right="152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Pr="00DB4044">
        <w:rPr>
          <w:sz w:val="24"/>
          <w:szCs w:val="24"/>
        </w:rPr>
        <w:t xml:space="preserve">протоколы /акты Комиссии по контролю за организацией питания обучающихся; </w:t>
      </w:r>
    </w:p>
    <w:p w:rsidR="00735494" w:rsidRPr="00DB4044" w:rsidRDefault="00735494" w:rsidP="00875FD0">
      <w:pPr>
        <w:spacing w:line="360" w:lineRule="auto"/>
        <w:ind w:left="709" w:right="152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Pr="00DB4044">
        <w:rPr>
          <w:sz w:val="24"/>
          <w:szCs w:val="24"/>
        </w:rPr>
        <w:t xml:space="preserve">журнал посещения родительского контроля; </w:t>
      </w:r>
    </w:p>
    <w:p w:rsidR="00735494" w:rsidRPr="00DB4044" w:rsidRDefault="00735494" w:rsidP="00875FD0">
      <w:pPr>
        <w:spacing w:line="360" w:lineRule="auto"/>
        <w:ind w:left="709" w:right="152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Pr="00DB4044">
        <w:rPr>
          <w:sz w:val="24"/>
          <w:szCs w:val="24"/>
        </w:rPr>
        <w:t>иные документы, образующиеся в ходе родительского контроля за организацией питания обучающихся.</w:t>
      </w:r>
      <w:r w:rsidRPr="00DB4044">
        <w:rPr>
          <w:b/>
          <w:sz w:val="24"/>
          <w:szCs w:val="24"/>
        </w:rPr>
        <w:t xml:space="preserve"> </w:t>
      </w:r>
    </w:p>
    <w:p w:rsidR="00735494" w:rsidRPr="00DB4044" w:rsidRDefault="00735494" w:rsidP="00875FD0">
      <w:pPr>
        <w:spacing w:after="30" w:line="360" w:lineRule="auto"/>
        <w:ind w:right="0" w:firstLine="709"/>
        <w:rPr>
          <w:sz w:val="24"/>
          <w:szCs w:val="24"/>
        </w:rPr>
      </w:pPr>
      <w:r w:rsidRPr="00DB4044">
        <w:rPr>
          <w:color w:val="FF0000"/>
          <w:sz w:val="24"/>
          <w:szCs w:val="24"/>
        </w:rPr>
        <w:t xml:space="preserve"> </w:t>
      </w:r>
    </w:p>
    <w:p w:rsidR="00735494" w:rsidRPr="00DB4044" w:rsidRDefault="00735494" w:rsidP="00875FD0">
      <w:pPr>
        <w:pStyle w:val="Heading2"/>
        <w:spacing w:after="20" w:line="360" w:lineRule="auto"/>
        <w:ind w:left="0" w:right="160" w:firstLine="709"/>
        <w:jc w:val="both"/>
        <w:rPr>
          <w:sz w:val="24"/>
          <w:szCs w:val="24"/>
        </w:rPr>
      </w:pPr>
      <w:r w:rsidRPr="00DB4044">
        <w:rPr>
          <w:i w:val="0"/>
          <w:sz w:val="24"/>
          <w:szCs w:val="24"/>
        </w:rPr>
        <w:t xml:space="preserve">5. Заключительные положения </w:t>
      </w:r>
    </w:p>
    <w:p w:rsidR="00735494" w:rsidRPr="00DB4044" w:rsidRDefault="00735494" w:rsidP="00875FD0">
      <w:pPr>
        <w:spacing w:line="360" w:lineRule="auto"/>
        <w:ind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5.1. Настоящее Положение вступает в силу с момента утверждения и действует до внесения в него в установленном порядке изменений или замены новым. </w:t>
      </w:r>
    </w:p>
    <w:p w:rsidR="00735494" w:rsidRPr="00DB4044" w:rsidRDefault="00735494" w:rsidP="00875FD0">
      <w:pPr>
        <w:spacing w:line="360" w:lineRule="auto"/>
        <w:ind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5.2. Настоящее Положение обязательно для исполнения всеми членами Комиссии. </w:t>
      </w:r>
    </w:p>
    <w:p w:rsidR="00735494" w:rsidRPr="00DB4044" w:rsidRDefault="00735494" w:rsidP="00875FD0">
      <w:pPr>
        <w:spacing w:line="360" w:lineRule="auto"/>
        <w:ind w:right="152" w:firstLine="709"/>
        <w:rPr>
          <w:sz w:val="24"/>
          <w:szCs w:val="24"/>
        </w:rPr>
      </w:pPr>
      <w:r w:rsidRPr="00DB4044">
        <w:rPr>
          <w:sz w:val="24"/>
          <w:szCs w:val="24"/>
        </w:rPr>
        <w:t xml:space="preserve">5.3. Текст настоящего Положения размещается в сети Интернет на официальном сайте Учреждения.  </w:t>
      </w:r>
    </w:p>
    <w:p w:rsidR="00735494" w:rsidRPr="00DB4044" w:rsidRDefault="00735494" w:rsidP="00DB4044">
      <w:pPr>
        <w:spacing w:line="360" w:lineRule="auto"/>
        <w:rPr>
          <w:sz w:val="24"/>
          <w:szCs w:val="24"/>
        </w:rPr>
        <w:sectPr w:rsidR="00735494" w:rsidRPr="00DB4044" w:rsidSect="00830C39">
          <w:headerReference w:type="even" r:id="rId13"/>
          <w:headerReference w:type="default" r:id="rId14"/>
          <w:headerReference w:type="first" r:id="rId15"/>
          <w:pgSz w:w="11906" w:h="16838"/>
          <w:pgMar w:top="540" w:right="688" w:bottom="568" w:left="1702" w:header="720" w:footer="720" w:gutter="0"/>
          <w:cols w:space="720"/>
        </w:sectPr>
      </w:pPr>
    </w:p>
    <w:p w:rsidR="00735494" w:rsidRPr="00DB4044" w:rsidRDefault="00735494" w:rsidP="00875FD0">
      <w:pPr>
        <w:pStyle w:val="Heading2"/>
        <w:spacing w:line="360" w:lineRule="auto"/>
        <w:ind w:right="-14"/>
        <w:rPr>
          <w:sz w:val="24"/>
          <w:szCs w:val="24"/>
        </w:rPr>
      </w:pPr>
      <w:r w:rsidRPr="00DB4044">
        <w:rPr>
          <w:sz w:val="24"/>
          <w:szCs w:val="24"/>
        </w:rPr>
        <w:t>Приложение 1</w:t>
      </w:r>
    </w:p>
    <w:p w:rsidR="00735494" w:rsidRPr="00DB4044" w:rsidRDefault="00735494" w:rsidP="00DB4044">
      <w:pPr>
        <w:spacing w:after="0" w:line="360" w:lineRule="auto"/>
        <w:ind w:left="59" w:right="0" w:firstLine="0"/>
        <w:rPr>
          <w:sz w:val="24"/>
          <w:szCs w:val="24"/>
        </w:rPr>
      </w:pPr>
      <w:r w:rsidRPr="00DB4044">
        <w:rPr>
          <w:b/>
          <w:sz w:val="24"/>
          <w:szCs w:val="24"/>
        </w:rPr>
        <w:t xml:space="preserve"> </w:t>
      </w:r>
    </w:p>
    <w:p w:rsidR="00735494" w:rsidRPr="00DB4044" w:rsidRDefault="00735494" w:rsidP="00875FD0">
      <w:pPr>
        <w:spacing w:after="285" w:line="360" w:lineRule="auto"/>
        <w:ind w:left="11" w:right="1" w:hanging="10"/>
        <w:jc w:val="center"/>
        <w:rPr>
          <w:sz w:val="24"/>
          <w:szCs w:val="24"/>
        </w:rPr>
      </w:pPr>
      <w:r w:rsidRPr="00DB4044">
        <w:rPr>
          <w:b/>
          <w:sz w:val="24"/>
          <w:szCs w:val="24"/>
        </w:rPr>
        <w:t>Государственное бюджетное общеобразова</w:t>
      </w:r>
      <w:r>
        <w:rPr>
          <w:b/>
          <w:sz w:val="24"/>
          <w:szCs w:val="24"/>
        </w:rPr>
        <w:t xml:space="preserve">тельное учреждение Калтасинская </w:t>
      </w:r>
      <w:r w:rsidRPr="00DB4044">
        <w:rPr>
          <w:b/>
          <w:sz w:val="24"/>
          <w:szCs w:val="24"/>
        </w:rPr>
        <w:t>коррекционная школа-интернат для обучающихся с ограниченными возможностями здоровья</w:t>
      </w:r>
    </w:p>
    <w:p w:rsidR="00735494" w:rsidRPr="00DB4044" w:rsidRDefault="00735494" w:rsidP="00DB4044">
      <w:pPr>
        <w:pStyle w:val="Heading3"/>
        <w:spacing w:line="360" w:lineRule="auto"/>
        <w:ind w:left="11"/>
        <w:jc w:val="both"/>
        <w:rPr>
          <w:szCs w:val="24"/>
        </w:rPr>
      </w:pPr>
      <w:r w:rsidRPr="00DB4044">
        <w:rPr>
          <w:szCs w:val="24"/>
        </w:rPr>
        <w:t xml:space="preserve">Акт №___ проведения Комиссией по контролю за организацией питания обучающихся мероприятий по родительскому контролю  </w:t>
      </w:r>
    </w:p>
    <w:p w:rsidR="00735494" w:rsidRPr="00DB4044" w:rsidRDefault="00735494" w:rsidP="00DB4044">
      <w:pPr>
        <w:spacing w:after="10" w:line="360" w:lineRule="auto"/>
        <w:ind w:left="720" w:right="0" w:firstLine="0"/>
        <w:rPr>
          <w:sz w:val="24"/>
          <w:szCs w:val="24"/>
        </w:rPr>
      </w:pPr>
      <w:r w:rsidRPr="00DB4044">
        <w:rPr>
          <w:sz w:val="24"/>
          <w:szCs w:val="24"/>
        </w:rPr>
        <w:t xml:space="preserve"> </w:t>
      </w:r>
    </w:p>
    <w:p w:rsidR="00735494" w:rsidRPr="00DB4044" w:rsidRDefault="00735494" w:rsidP="00DB4044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right" w:pos="9357"/>
        </w:tabs>
        <w:spacing w:after="5" w:line="360" w:lineRule="auto"/>
        <w:ind w:left="-15" w:right="0" w:firstLine="0"/>
        <w:rPr>
          <w:sz w:val="24"/>
          <w:szCs w:val="24"/>
        </w:rPr>
      </w:pPr>
      <w:r>
        <w:rPr>
          <w:sz w:val="24"/>
          <w:szCs w:val="24"/>
        </w:rPr>
        <w:t xml:space="preserve">С. Калтасы </w:t>
      </w:r>
      <w:r w:rsidRPr="00DB4044">
        <w:rPr>
          <w:sz w:val="24"/>
          <w:szCs w:val="24"/>
        </w:rPr>
        <w:t xml:space="preserve"> </w:t>
      </w:r>
      <w:r w:rsidRPr="00DB4044">
        <w:rPr>
          <w:sz w:val="24"/>
          <w:szCs w:val="24"/>
        </w:rPr>
        <w:tab/>
        <w:t xml:space="preserve"> </w:t>
      </w:r>
      <w:r w:rsidRPr="00DB4044">
        <w:rPr>
          <w:sz w:val="24"/>
          <w:szCs w:val="24"/>
        </w:rPr>
        <w:tab/>
        <w:t xml:space="preserve"> </w:t>
      </w:r>
      <w:r w:rsidRPr="00DB4044">
        <w:rPr>
          <w:sz w:val="24"/>
          <w:szCs w:val="24"/>
        </w:rPr>
        <w:tab/>
        <w:t xml:space="preserve"> </w:t>
      </w:r>
      <w:r w:rsidRPr="00DB4044">
        <w:rPr>
          <w:sz w:val="24"/>
          <w:szCs w:val="24"/>
        </w:rPr>
        <w:tab/>
      </w:r>
      <w:r w:rsidRPr="00DB4044">
        <w:rPr>
          <w:sz w:val="24"/>
          <w:szCs w:val="24"/>
        </w:rPr>
        <w:tab/>
        <w:t xml:space="preserve"> </w:t>
      </w:r>
      <w:r w:rsidRPr="00DB4044">
        <w:rPr>
          <w:sz w:val="24"/>
          <w:szCs w:val="24"/>
        </w:rPr>
        <w:tab/>
        <w:t xml:space="preserve"> </w:t>
      </w:r>
      <w:r w:rsidRPr="00DB4044">
        <w:rPr>
          <w:sz w:val="24"/>
          <w:szCs w:val="24"/>
        </w:rPr>
        <w:tab/>
        <w:t xml:space="preserve">           «___»________ ____ г. </w:t>
      </w:r>
    </w:p>
    <w:p w:rsidR="00735494" w:rsidRPr="00DB4044" w:rsidRDefault="00735494" w:rsidP="00DB4044">
      <w:pPr>
        <w:spacing w:after="22" w:line="360" w:lineRule="auto"/>
        <w:ind w:right="0" w:firstLine="0"/>
        <w:rPr>
          <w:sz w:val="24"/>
          <w:szCs w:val="24"/>
        </w:rPr>
      </w:pPr>
      <w:r w:rsidRPr="00DB4044">
        <w:rPr>
          <w:sz w:val="24"/>
          <w:szCs w:val="24"/>
        </w:rPr>
        <w:t xml:space="preserve"> </w:t>
      </w:r>
    </w:p>
    <w:p w:rsidR="00735494" w:rsidRPr="00DB4044" w:rsidRDefault="00735494" w:rsidP="00DB4044">
      <w:pPr>
        <w:spacing w:after="5" w:line="360" w:lineRule="auto"/>
        <w:ind w:left="-5" w:right="0" w:hanging="10"/>
        <w:rPr>
          <w:sz w:val="24"/>
          <w:szCs w:val="24"/>
        </w:rPr>
      </w:pPr>
      <w:r w:rsidRPr="00DB4044">
        <w:rPr>
          <w:sz w:val="24"/>
          <w:szCs w:val="24"/>
        </w:rPr>
        <w:t xml:space="preserve">Комиссия  в составе: </w:t>
      </w:r>
    </w:p>
    <w:p w:rsidR="00735494" w:rsidRPr="00DB4044" w:rsidRDefault="00735494" w:rsidP="00DB4044">
      <w:pPr>
        <w:spacing w:after="5" w:line="360" w:lineRule="auto"/>
        <w:ind w:left="-5" w:right="0" w:hanging="10"/>
        <w:rPr>
          <w:sz w:val="24"/>
          <w:szCs w:val="24"/>
        </w:rPr>
      </w:pPr>
      <w:r w:rsidRPr="00DB4044">
        <w:rPr>
          <w:sz w:val="24"/>
          <w:szCs w:val="24"/>
        </w:rPr>
        <w:t xml:space="preserve">Председатель Комиссии ________________________ члены Комиссии _______________________________________________________________ проведена проверка соответствия реализуемых блюд утвержденному меню. </w:t>
      </w:r>
    </w:p>
    <w:p w:rsidR="00735494" w:rsidRPr="00DB4044" w:rsidRDefault="00735494" w:rsidP="00DB4044">
      <w:pPr>
        <w:spacing w:after="22" w:line="360" w:lineRule="auto"/>
        <w:ind w:right="0" w:firstLine="0"/>
        <w:rPr>
          <w:sz w:val="24"/>
          <w:szCs w:val="24"/>
        </w:rPr>
      </w:pPr>
      <w:r w:rsidRPr="00DB4044">
        <w:rPr>
          <w:sz w:val="24"/>
          <w:szCs w:val="24"/>
        </w:rPr>
        <w:t xml:space="preserve"> </w:t>
      </w:r>
    </w:p>
    <w:p w:rsidR="00735494" w:rsidRPr="00DB4044" w:rsidRDefault="00735494" w:rsidP="00DB4044">
      <w:pPr>
        <w:spacing w:after="5" w:line="360" w:lineRule="auto"/>
        <w:ind w:left="-5" w:right="0" w:hanging="10"/>
        <w:rPr>
          <w:sz w:val="24"/>
          <w:szCs w:val="24"/>
        </w:rPr>
      </w:pPr>
      <w:r w:rsidRPr="00DB4044">
        <w:rPr>
          <w:sz w:val="24"/>
          <w:szCs w:val="24"/>
        </w:rPr>
        <w:t xml:space="preserve">Проверено: ассортимент продукции и меню. </w:t>
      </w:r>
    </w:p>
    <w:p w:rsidR="00735494" w:rsidRPr="00DB4044" w:rsidRDefault="00735494" w:rsidP="00DB4044">
      <w:pPr>
        <w:spacing w:after="23" w:line="360" w:lineRule="auto"/>
        <w:ind w:right="0" w:firstLine="0"/>
        <w:rPr>
          <w:sz w:val="24"/>
          <w:szCs w:val="24"/>
        </w:rPr>
      </w:pPr>
      <w:r w:rsidRPr="00DB4044">
        <w:rPr>
          <w:sz w:val="24"/>
          <w:szCs w:val="24"/>
        </w:rPr>
        <w:t xml:space="preserve"> </w:t>
      </w:r>
    </w:p>
    <w:p w:rsidR="00735494" w:rsidRPr="00DB4044" w:rsidRDefault="00735494" w:rsidP="00DB4044">
      <w:pPr>
        <w:spacing w:after="5" w:line="360" w:lineRule="auto"/>
        <w:ind w:left="-5" w:right="0" w:hanging="10"/>
        <w:rPr>
          <w:sz w:val="24"/>
          <w:szCs w:val="24"/>
        </w:rPr>
      </w:pPr>
      <w:r w:rsidRPr="00DB4044">
        <w:rPr>
          <w:sz w:val="24"/>
          <w:szCs w:val="24"/>
        </w:rPr>
        <w:t xml:space="preserve">В ходе проверки  выявлены следующие замечания ________________________________ ИЛИ </w:t>
      </w:r>
    </w:p>
    <w:p w:rsidR="00735494" w:rsidRPr="00DB4044" w:rsidRDefault="00735494" w:rsidP="00DB4044">
      <w:pPr>
        <w:spacing w:after="5" w:line="360" w:lineRule="auto"/>
        <w:ind w:left="-5" w:right="0" w:hanging="10"/>
        <w:rPr>
          <w:sz w:val="24"/>
          <w:szCs w:val="24"/>
        </w:rPr>
      </w:pPr>
      <w:r w:rsidRPr="00DB4044">
        <w:rPr>
          <w:sz w:val="24"/>
          <w:szCs w:val="24"/>
        </w:rPr>
        <w:t xml:space="preserve">В ходе проверки  замечаний не выявлено. </w:t>
      </w:r>
    </w:p>
    <w:p w:rsidR="00735494" w:rsidRPr="00DB4044" w:rsidRDefault="00735494" w:rsidP="00DB4044">
      <w:pPr>
        <w:spacing w:after="23" w:line="360" w:lineRule="auto"/>
        <w:ind w:right="0" w:firstLine="0"/>
        <w:rPr>
          <w:sz w:val="24"/>
          <w:szCs w:val="24"/>
        </w:rPr>
      </w:pPr>
      <w:r w:rsidRPr="00DB4044">
        <w:rPr>
          <w:sz w:val="24"/>
          <w:szCs w:val="24"/>
        </w:rPr>
        <w:t xml:space="preserve"> </w:t>
      </w:r>
    </w:p>
    <w:p w:rsidR="00735494" w:rsidRPr="00DB4044" w:rsidRDefault="00735494" w:rsidP="00DB4044">
      <w:pPr>
        <w:spacing w:after="5" w:line="360" w:lineRule="auto"/>
        <w:ind w:left="-5" w:right="0" w:hanging="10"/>
        <w:rPr>
          <w:sz w:val="24"/>
          <w:szCs w:val="24"/>
        </w:rPr>
      </w:pPr>
      <w:r w:rsidRPr="00DB4044">
        <w:rPr>
          <w:sz w:val="24"/>
          <w:szCs w:val="24"/>
        </w:rPr>
        <w:t xml:space="preserve">РЕКОМЕНДОВАНО: _________________________________________ </w:t>
      </w:r>
    </w:p>
    <w:p w:rsidR="00735494" w:rsidRPr="00DB4044" w:rsidRDefault="00735494" w:rsidP="00DB4044">
      <w:pPr>
        <w:spacing w:after="0" w:line="360" w:lineRule="auto"/>
        <w:ind w:right="0" w:firstLine="0"/>
        <w:rPr>
          <w:sz w:val="24"/>
          <w:szCs w:val="24"/>
        </w:rPr>
      </w:pPr>
      <w:r w:rsidRPr="00DB4044">
        <w:rPr>
          <w:sz w:val="24"/>
          <w:szCs w:val="24"/>
        </w:rPr>
        <w:t xml:space="preserve"> </w:t>
      </w:r>
    </w:p>
    <w:p w:rsidR="00735494" w:rsidRPr="00DB4044" w:rsidRDefault="00735494" w:rsidP="00DB4044">
      <w:pPr>
        <w:spacing w:after="5" w:line="360" w:lineRule="auto"/>
        <w:ind w:left="-5" w:right="0" w:hanging="10"/>
        <w:rPr>
          <w:sz w:val="24"/>
          <w:szCs w:val="24"/>
        </w:rPr>
      </w:pPr>
      <w:r w:rsidRPr="00DB4044">
        <w:rPr>
          <w:sz w:val="24"/>
          <w:szCs w:val="24"/>
        </w:rPr>
        <w:t xml:space="preserve">Председатель Комиссии: ________________/________________/ </w:t>
      </w:r>
    </w:p>
    <w:p w:rsidR="00735494" w:rsidRPr="00DB4044" w:rsidRDefault="00735494" w:rsidP="00DB4044">
      <w:pPr>
        <w:spacing w:after="0" w:line="360" w:lineRule="auto"/>
        <w:ind w:left="10" w:right="488" w:hanging="10"/>
        <w:rPr>
          <w:sz w:val="24"/>
          <w:szCs w:val="24"/>
        </w:rPr>
      </w:pPr>
      <w:r w:rsidRPr="00DB4044">
        <w:rPr>
          <w:sz w:val="24"/>
          <w:szCs w:val="24"/>
        </w:rPr>
        <w:t xml:space="preserve">(подпись/Ф.И.О.) </w:t>
      </w:r>
    </w:p>
    <w:p w:rsidR="00735494" w:rsidRPr="00DB4044" w:rsidRDefault="00735494" w:rsidP="00DB4044">
      <w:pPr>
        <w:spacing w:after="5" w:line="360" w:lineRule="auto"/>
        <w:ind w:left="-5" w:right="0" w:hanging="10"/>
        <w:rPr>
          <w:sz w:val="24"/>
          <w:szCs w:val="24"/>
        </w:rPr>
      </w:pPr>
      <w:r w:rsidRPr="00DB4044">
        <w:rPr>
          <w:sz w:val="24"/>
          <w:szCs w:val="24"/>
        </w:rPr>
        <w:t xml:space="preserve">Члены Комиссии: </w:t>
      </w:r>
    </w:p>
    <w:p w:rsidR="00735494" w:rsidRPr="00DB4044" w:rsidRDefault="00735494" w:rsidP="00DB4044">
      <w:pPr>
        <w:spacing w:after="5" w:line="360" w:lineRule="auto"/>
        <w:ind w:left="3541" w:right="1110" w:hanging="1417"/>
        <w:rPr>
          <w:sz w:val="24"/>
          <w:szCs w:val="24"/>
        </w:rPr>
      </w:pPr>
      <w:r w:rsidRPr="00DB4044">
        <w:rPr>
          <w:sz w:val="24"/>
          <w:szCs w:val="24"/>
        </w:rPr>
        <w:t xml:space="preserve"> ___________________/_______________/ (подпись/Ф.И.О.) </w:t>
      </w:r>
    </w:p>
    <w:p w:rsidR="00735494" w:rsidRPr="00DB4044" w:rsidRDefault="00735494" w:rsidP="00DB4044">
      <w:pPr>
        <w:spacing w:after="5" w:line="360" w:lineRule="auto"/>
        <w:ind w:left="3541" w:right="1170" w:hanging="1417"/>
        <w:rPr>
          <w:sz w:val="24"/>
          <w:szCs w:val="24"/>
        </w:rPr>
      </w:pPr>
      <w:r w:rsidRPr="00DB4044">
        <w:rPr>
          <w:sz w:val="24"/>
          <w:szCs w:val="24"/>
        </w:rPr>
        <w:t xml:space="preserve">___________________/_______________/ (подпись/Ф.И.О.) </w:t>
      </w:r>
    </w:p>
    <w:p w:rsidR="00735494" w:rsidRPr="00DB4044" w:rsidRDefault="00735494" w:rsidP="00875FD0">
      <w:pPr>
        <w:spacing w:after="0" w:line="360" w:lineRule="auto"/>
        <w:ind w:left="10" w:right="488" w:hanging="1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Pr="00DB4044">
        <w:rPr>
          <w:sz w:val="24"/>
          <w:szCs w:val="24"/>
        </w:rPr>
        <w:t xml:space="preserve">___________________/_______________/ (подпись/Ф.И.О.) </w:t>
      </w:r>
    </w:p>
    <w:p w:rsidR="00735494" w:rsidRPr="00DB4044" w:rsidRDefault="00735494" w:rsidP="00DB4044">
      <w:pPr>
        <w:spacing w:after="5" w:line="360" w:lineRule="auto"/>
        <w:ind w:left="2134" w:right="0" w:hanging="10"/>
        <w:rPr>
          <w:sz w:val="24"/>
          <w:szCs w:val="24"/>
        </w:rPr>
      </w:pPr>
    </w:p>
    <w:p w:rsidR="00735494" w:rsidRPr="00DB4044" w:rsidRDefault="00735494" w:rsidP="00DB4044">
      <w:pPr>
        <w:spacing w:line="360" w:lineRule="auto"/>
        <w:rPr>
          <w:sz w:val="24"/>
          <w:szCs w:val="24"/>
        </w:rPr>
        <w:sectPr w:rsidR="00735494" w:rsidRPr="00DB4044">
          <w:headerReference w:type="even" r:id="rId16"/>
          <w:headerReference w:type="default" r:id="rId17"/>
          <w:headerReference w:type="first" r:id="rId18"/>
          <w:pgSz w:w="11906" w:h="16838"/>
          <w:pgMar w:top="1440" w:right="847" w:bottom="1440" w:left="1702" w:header="1144" w:footer="720" w:gutter="0"/>
          <w:cols w:space="720"/>
        </w:sectPr>
      </w:pPr>
    </w:p>
    <w:p w:rsidR="00735494" w:rsidRPr="00DB4044" w:rsidRDefault="00735494" w:rsidP="00875FD0">
      <w:pPr>
        <w:pStyle w:val="Heading2"/>
        <w:spacing w:after="0" w:line="360" w:lineRule="auto"/>
        <w:ind w:right="-14"/>
        <w:rPr>
          <w:sz w:val="24"/>
          <w:szCs w:val="24"/>
        </w:rPr>
      </w:pPr>
      <w:r w:rsidRPr="00DB4044">
        <w:rPr>
          <w:sz w:val="24"/>
          <w:szCs w:val="24"/>
        </w:rPr>
        <w:t xml:space="preserve">Приложение 2 </w:t>
      </w:r>
    </w:p>
    <w:p w:rsidR="00735494" w:rsidRPr="00DB4044" w:rsidRDefault="00735494" w:rsidP="00DB4044">
      <w:pPr>
        <w:spacing w:after="0" w:line="360" w:lineRule="auto"/>
        <w:ind w:right="0" w:firstLine="0"/>
        <w:rPr>
          <w:sz w:val="24"/>
          <w:szCs w:val="24"/>
        </w:rPr>
      </w:pPr>
      <w:r w:rsidRPr="00DB4044">
        <w:rPr>
          <w:b/>
          <w:sz w:val="24"/>
          <w:szCs w:val="24"/>
        </w:rPr>
        <w:t xml:space="preserve"> </w:t>
      </w:r>
    </w:p>
    <w:p w:rsidR="00735494" w:rsidRPr="00DB4044" w:rsidRDefault="00735494" w:rsidP="00875FD0">
      <w:pPr>
        <w:spacing w:after="0" w:line="360" w:lineRule="auto"/>
        <w:ind w:right="803" w:firstLine="0"/>
        <w:jc w:val="center"/>
        <w:rPr>
          <w:sz w:val="24"/>
          <w:szCs w:val="24"/>
        </w:rPr>
      </w:pPr>
      <w:r w:rsidRPr="00DB4044">
        <w:rPr>
          <w:i/>
          <w:sz w:val="24"/>
          <w:szCs w:val="24"/>
        </w:rPr>
        <w:t>Примерная форма</w:t>
      </w:r>
    </w:p>
    <w:p w:rsidR="00735494" w:rsidRPr="00DB4044" w:rsidRDefault="00735494" w:rsidP="00DB4044">
      <w:pPr>
        <w:spacing w:after="26" w:line="360" w:lineRule="auto"/>
        <w:ind w:right="743" w:firstLine="0"/>
        <w:rPr>
          <w:sz w:val="24"/>
          <w:szCs w:val="24"/>
        </w:rPr>
      </w:pPr>
      <w:r w:rsidRPr="00DB4044">
        <w:rPr>
          <w:b/>
          <w:sz w:val="24"/>
          <w:szCs w:val="24"/>
        </w:rPr>
        <w:t xml:space="preserve"> </w:t>
      </w:r>
    </w:p>
    <w:p w:rsidR="00735494" w:rsidRPr="00DB4044" w:rsidRDefault="00735494" w:rsidP="00875FD0">
      <w:pPr>
        <w:spacing w:after="285" w:line="360" w:lineRule="auto"/>
        <w:ind w:left="11" w:right="1" w:hanging="10"/>
        <w:jc w:val="center"/>
        <w:rPr>
          <w:sz w:val="24"/>
          <w:szCs w:val="24"/>
        </w:rPr>
      </w:pPr>
      <w:r w:rsidRPr="00DB4044">
        <w:rPr>
          <w:b/>
          <w:sz w:val="24"/>
          <w:szCs w:val="24"/>
        </w:rPr>
        <w:t>Государственное бюджетное общеобразова</w:t>
      </w:r>
      <w:r>
        <w:rPr>
          <w:b/>
          <w:sz w:val="24"/>
          <w:szCs w:val="24"/>
        </w:rPr>
        <w:t xml:space="preserve">тельное учреждение Калтасинская </w:t>
      </w:r>
      <w:r w:rsidRPr="00DB4044">
        <w:rPr>
          <w:b/>
          <w:sz w:val="24"/>
          <w:szCs w:val="24"/>
        </w:rPr>
        <w:t>коррекционная школа-интернат для обучающихся с ограниченными возможностями здоровья</w:t>
      </w:r>
    </w:p>
    <w:p w:rsidR="00735494" w:rsidRPr="00DB4044" w:rsidRDefault="00735494" w:rsidP="00DB4044">
      <w:pPr>
        <w:spacing w:after="307" w:line="360" w:lineRule="auto"/>
        <w:ind w:right="743" w:firstLine="0"/>
        <w:rPr>
          <w:sz w:val="24"/>
          <w:szCs w:val="24"/>
        </w:rPr>
      </w:pPr>
      <w:r w:rsidRPr="00DB4044">
        <w:rPr>
          <w:b/>
          <w:sz w:val="24"/>
          <w:szCs w:val="24"/>
        </w:rPr>
        <w:t xml:space="preserve"> </w:t>
      </w:r>
    </w:p>
    <w:p w:rsidR="00735494" w:rsidRPr="00DB4044" w:rsidRDefault="00735494" w:rsidP="00DB4044">
      <w:pPr>
        <w:spacing w:after="299" w:line="360" w:lineRule="auto"/>
        <w:ind w:left="764" w:right="0" w:hanging="10"/>
        <w:rPr>
          <w:sz w:val="24"/>
          <w:szCs w:val="24"/>
        </w:rPr>
      </w:pPr>
      <w:r w:rsidRPr="00DB4044">
        <w:rPr>
          <w:b/>
          <w:sz w:val="24"/>
          <w:szCs w:val="24"/>
        </w:rPr>
        <w:t xml:space="preserve">Комиссия по контролю за организацией питания обучающихся мероприятий по родительскому контролю </w:t>
      </w:r>
    </w:p>
    <w:p w:rsidR="00735494" w:rsidRPr="00DB4044" w:rsidRDefault="00735494" w:rsidP="00875FD0">
      <w:pPr>
        <w:pStyle w:val="Heading3"/>
        <w:spacing w:after="0" w:line="360" w:lineRule="auto"/>
        <w:ind w:left="11" w:right="801"/>
        <w:rPr>
          <w:szCs w:val="24"/>
        </w:rPr>
      </w:pPr>
      <w:r w:rsidRPr="00DB4044">
        <w:rPr>
          <w:szCs w:val="24"/>
        </w:rPr>
        <w:t>ПЛАН (ГРАФИК) мероприятий родительского контроля за организацией  питания обучающихся</w:t>
      </w:r>
    </w:p>
    <w:p w:rsidR="00735494" w:rsidRPr="00DB4044" w:rsidRDefault="00735494" w:rsidP="00DB4044">
      <w:pPr>
        <w:spacing w:after="0" w:line="360" w:lineRule="auto"/>
        <w:ind w:right="743" w:firstLine="0"/>
        <w:rPr>
          <w:sz w:val="24"/>
          <w:szCs w:val="24"/>
        </w:rPr>
      </w:pPr>
      <w:r w:rsidRPr="00DB4044">
        <w:rPr>
          <w:b/>
          <w:sz w:val="24"/>
          <w:szCs w:val="24"/>
        </w:rPr>
        <w:t xml:space="preserve"> </w:t>
      </w:r>
    </w:p>
    <w:tbl>
      <w:tblPr>
        <w:tblW w:w="14788" w:type="dxa"/>
        <w:tblInd w:w="-838" w:type="dxa"/>
        <w:tblCellMar>
          <w:top w:w="9" w:type="dxa"/>
          <w:left w:w="130" w:type="dxa"/>
          <w:right w:w="72" w:type="dxa"/>
        </w:tblCellMar>
        <w:tblLook w:val="00A0"/>
      </w:tblPr>
      <w:tblGrid>
        <w:gridCol w:w="960"/>
        <w:gridCol w:w="4954"/>
        <w:gridCol w:w="2957"/>
        <w:gridCol w:w="2957"/>
        <w:gridCol w:w="2960"/>
      </w:tblGrid>
      <w:tr w:rsidR="00735494" w:rsidRPr="00DB4044" w:rsidTr="007B2E62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№ п.п.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58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Сроки проведения мероприятия 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55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55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Примечание </w:t>
            </w:r>
          </w:p>
        </w:tc>
      </w:tr>
      <w:tr w:rsidR="00735494" w:rsidRPr="00DB4044" w:rsidTr="007B2E62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60" w:firstLine="0"/>
              <w:rPr>
                <w:sz w:val="24"/>
                <w:szCs w:val="24"/>
              </w:rPr>
            </w:pPr>
            <w:r w:rsidRPr="007B2E62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54" w:firstLine="0"/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55" w:firstLine="0"/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55" w:firstLine="0"/>
              <w:rPr>
                <w:sz w:val="24"/>
                <w:szCs w:val="24"/>
              </w:rPr>
            </w:pPr>
            <w:r w:rsidRPr="007B2E62">
              <w:rPr>
                <w:sz w:val="24"/>
                <w:szCs w:val="24"/>
              </w:rPr>
              <w:t xml:space="preserve">– </w:t>
            </w:r>
          </w:p>
        </w:tc>
      </w:tr>
      <w:tr w:rsidR="00735494" w:rsidRPr="00DB4044" w:rsidTr="007B2E62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left="2"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left="2"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left="7"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left="7"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left="5"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35494" w:rsidRPr="00DB4044" w:rsidTr="007B2E62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left="2"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left="2"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left="7"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left="7"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left="5"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35494" w:rsidRPr="00DB4044" w:rsidTr="007B2E62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left="2"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left="2"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left="7"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left="7"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left="5"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35494" w:rsidRPr="00DB4044" w:rsidRDefault="00735494" w:rsidP="00DB4044">
      <w:pPr>
        <w:spacing w:after="0" w:line="360" w:lineRule="auto"/>
        <w:ind w:right="743" w:firstLine="0"/>
        <w:rPr>
          <w:sz w:val="24"/>
          <w:szCs w:val="24"/>
        </w:rPr>
      </w:pPr>
      <w:r w:rsidRPr="00DB4044">
        <w:rPr>
          <w:b/>
          <w:sz w:val="24"/>
          <w:szCs w:val="24"/>
        </w:rPr>
        <w:t xml:space="preserve"> </w:t>
      </w:r>
    </w:p>
    <w:p w:rsidR="00735494" w:rsidRPr="00DB4044" w:rsidRDefault="00735494" w:rsidP="00DB4044">
      <w:pPr>
        <w:spacing w:line="360" w:lineRule="auto"/>
        <w:rPr>
          <w:sz w:val="24"/>
          <w:szCs w:val="24"/>
        </w:rPr>
        <w:sectPr w:rsidR="00735494" w:rsidRPr="00DB4044">
          <w:headerReference w:type="even" r:id="rId19"/>
          <w:headerReference w:type="default" r:id="rId20"/>
          <w:headerReference w:type="first" r:id="rId21"/>
          <w:pgSz w:w="16838" w:h="11906" w:orient="landscape"/>
          <w:pgMar w:top="1440" w:right="1063" w:bottom="1440" w:left="1863" w:header="720" w:footer="720" w:gutter="0"/>
          <w:cols w:space="720"/>
        </w:sectPr>
      </w:pPr>
    </w:p>
    <w:p w:rsidR="00735494" w:rsidRPr="00DB4044" w:rsidRDefault="00735494" w:rsidP="00DB4044">
      <w:pPr>
        <w:spacing w:after="22" w:line="360" w:lineRule="auto"/>
        <w:ind w:right="0" w:firstLine="0"/>
        <w:rPr>
          <w:sz w:val="24"/>
          <w:szCs w:val="24"/>
        </w:rPr>
      </w:pPr>
    </w:p>
    <w:p w:rsidR="00735494" w:rsidRPr="00875FD0" w:rsidRDefault="00735494" w:rsidP="00875FD0">
      <w:pPr>
        <w:spacing w:after="0" w:line="360" w:lineRule="auto"/>
        <w:ind w:right="0" w:firstLine="0"/>
        <w:jc w:val="right"/>
        <w:rPr>
          <w:b/>
          <w:i/>
          <w:sz w:val="24"/>
          <w:szCs w:val="24"/>
        </w:rPr>
      </w:pPr>
      <w:r w:rsidRPr="00875FD0">
        <w:rPr>
          <w:b/>
          <w:i/>
          <w:sz w:val="24"/>
          <w:szCs w:val="24"/>
        </w:rPr>
        <w:t>Приложение 3</w:t>
      </w:r>
    </w:p>
    <w:p w:rsidR="00735494" w:rsidRPr="00DB4044" w:rsidRDefault="00735494" w:rsidP="00875FD0">
      <w:pPr>
        <w:spacing w:after="0" w:line="360" w:lineRule="auto"/>
        <w:ind w:right="0" w:firstLine="0"/>
        <w:jc w:val="right"/>
        <w:rPr>
          <w:sz w:val="24"/>
          <w:szCs w:val="24"/>
        </w:rPr>
      </w:pPr>
    </w:p>
    <w:p w:rsidR="00735494" w:rsidRPr="00DB4044" w:rsidRDefault="00735494" w:rsidP="00875FD0">
      <w:pPr>
        <w:spacing w:after="285" w:line="360" w:lineRule="auto"/>
        <w:ind w:left="11" w:right="1" w:hanging="10"/>
        <w:jc w:val="center"/>
        <w:rPr>
          <w:sz w:val="24"/>
          <w:szCs w:val="24"/>
        </w:rPr>
      </w:pPr>
      <w:r w:rsidRPr="00DB4044">
        <w:rPr>
          <w:b/>
          <w:sz w:val="24"/>
          <w:szCs w:val="24"/>
        </w:rPr>
        <w:t xml:space="preserve">Государственное бюджетное общеобразовательное учреждение </w:t>
      </w:r>
      <w:r>
        <w:rPr>
          <w:b/>
          <w:sz w:val="24"/>
          <w:szCs w:val="24"/>
        </w:rPr>
        <w:t xml:space="preserve">Калтасинская </w:t>
      </w:r>
      <w:r w:rsidRPr="00DB4044">
        <w:rPr>
          <w:b/>
          <w:sz w:val="24"/>
          <w:szCs w:val="24"/>
        </w:rPr>
        <w:t>коррекционная школа-интернат для обучающихся с ограниченными возможностями здоровья</w:t>
      </w:r>
    </w:p>
    <w:p w:rsidR="00735494" w:rsidRPr="00DB4044" w:rsidRDefault="00735494" w:rsidP="00DB4044">
      <w:pPr>
        <w:spacing w:after="0" w:line="360" w:lineRule="auto"/>
        <w:ind w:left="58" w:right="0" w:firstLine="0"/>
        <w:rPr>
          <w:sz w:val="24"/>
          <w:szCs w:val="24"/>
        </w:rPr>
      </w:pPr>
      <w:r w:rsidRPr="00DB4044">
        <w:rPr>
          <w:b/>
          <w:sz w:val="24"/>
          <w:szCs w:val="24"/>
        </w:rPr>
        <w:t xml:space="preserve"> </w:t>
      </w:r>
    </w:p>
    <w:p w:rsidR="00735494" w:rsidRPr="00DB4044" w:rsidRDefault="00735494" w:rsidP="00DB4044">
      <w:pPr>
        <w:spacing w:after="0" w:line="360" w:lineRule="auto"/>
        <w:ind w:left="58" w:right="0" w:firstLine="0"/>
        <w:rPr>
          <w:sz w:val="24"/>
          <w:szCs w:val="24"/>
        </w:rPr>
      </w:pPr>
      <w:r w:rsidRPr="00DB4044">
        <w:rPr>
          <w:sz w:val="24"/>
          <w:szCs w:val="24"/>
        </w:rPr>
        <w:tab/>
        <w:t xml:space="preserve"> </w:t>
      </w:r>
      <w:r w:rsidRPr="00DB4044">
        <w:rPr>
          <w:b/>
          <w:sz w:val="24"/>
          <w:szCs w:val="24"/>
        </w:rPr>
        <w:t xml:space="preserve"> </w:t>
      </w:r>
    </w:p>
    <w:p w:rsidR="00735494" w:rsidRPr="00DB4044" w:rsidRDefault="00735494" w:rsidP="00DB4044">
      <w:pPr>
        <w:spacing w:after="22" w:line="360" w:lineRule="auto"/>
        <w:ind w:left="58" w:right="0" w:firstLine="0"/>
        <w:rPr>
          <w:sz w:val="24"/>
          <w:szCs w:val="24"/>
        </w:rPr>
      </w:pPr>
      <w:r w:rsidRPr="00DB4044">
        <w:rPr>
          <w:b/>
          <w:sz w:val="24"/>
          <w:szCs w:val="24"/>
        </w:rPr>
        <w:t xml:space="preserve"> </w:t>
      </w:r>
    </w:p>
    <w:p w:rsidR="00735494" w:rsidRPr="00DB4044" w:rsidRDefault="00735494" w:rsidP="00875FD0">
      <w:pPr>
        <w:pStyle w:val="Heading3"/>
        <w:spacing w:line="360" w:lineRule="auto"/>
        <w:ind w:left="11" w:right="5"/>
        <w:rPr>
          <w:szCs w:val="24"/>
        </w:rPr>
      </w:pPr>
      <w:r w:rsidRPr="00DB4044">
        <w:rPr>
          <w:szCs w:val="24"/>
        </w:rPr>
        <w:t>ЖУРНАЛ  посещения родительского контроля</w:t>
      </w:r>
    </w:p>
    <w:p w:rsidR="00735494" w:rsidRPr="00DB4044" w:rsidRDefault="00735494" w:rsidP="00DB4044">
      <w:pPr>
        <w:spacing w:after="0" w:line="360" w:lineRule="auto"/>
        <w:ind w:left="58" w:right="0" w:firstLine="0"/>
        <w:rPr>
          <w:sz w:val="24"/>
          <w:szCs w:val="24"/>
        </w:rPr>
      </w:pPr>
      <w:r w:rsidRPr="00DB4044">
        <w:rPr>
          <w:b/>
          <w:sz w:val="24"/>
          <w:szCs w:val="24"/>
        </w:rPr>
        <w:t xml:space="preserve"> </w:t>
      </w:r>
    </w:p>
    <w:tbl>
      <w:tblPr>
        <w:tblW w:w="9573" w:type="dxa"/>
        <w:tblInd w:w="-108" w:type="dxa"/>
        <w:tblCellMar>
          <w:top w:w="14" w:type="dxa"/>
          <w:left w:w="192" w:type="dxa"/>
          <w:right w:w="115" w:type="dxa"/>
        </w:tblCellMar>
        <w:tblLook w:val="00A0"/>
      </w:tblPr>
      <w:tblGrid>
        <w:gridCol w:w="1102"/>
        <w:gridCol w:w="1983"/>
        <w:gridCol w:w="3545"/>
        <w:gridCol w:w="2943"/>
      </w:tblGrid>
      <w:tr w:rsidR="00735494" w:rsidRPr="00DB4044" w:rsidTr="007B2E62">
        <w:trPr>
          <w:trHeight w:val="139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left="10"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№ п.п.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1" w:line="360" w:lineRule="auto"/>
              <w:ind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Дата проведения </w:t>
            </w:r>
          </w:p>
          <w:p w:rsidR="00735494" w:rsidRPr="007B2E62" w:rsidRDefault="00735494" w:rsidP="007B2E62">
            <w:pPr>
              <w:spacing w:after="0" w:line="360" w:lineRule="auto"/>
              <w:ind w:right="81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мероприятия </w:t>
            </w:r>
          </w:p>
          <w:p w:rsidR="00735494" w:rsidRPr="007B2E62" w:rsidRDefault="00735494" w:rsidP="007B2E62">
            <w:pPr>
              <w:spacing w:after="0" w:line="360" w:lineRule="auto"/>
              <w:ind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родительского контроля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ФИО членов Комиссии по контролю за организацией питания обучающихся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left="34" w:right="0" w:hanging="34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Краткое содержание проведенного мероприятия </w:t>
            </w:r>
          </w:p>
        </w:tc>
      </w:tr>
      <w:tr w:rsidR="00735494" w:rsidRPr="00DB4044" w:rsidTr="007B2E62">
        <w:trPr>
          <w:trHeight w:val="28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19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22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2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16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35494" w:rsidRPr="00DB4044" w:rsidTr="007B2E62">
        <w:trPr>
          <w:trHeight w:val="28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19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22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20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494" w:rsidRPr="007B2E62" w:rsidRDefault="00735494" w:rsidP="007B2E62">
            <w:pPr>
              <w:spacing w:after="0" w:line="360" w:lineRule="auto"/>
              <w:ind w:right="16" w:firstLine="0"/>
              <w:rPr>
                <w:sz w:val="24"/>
                <w:szCs w:val="24"/>
              </w:rPr>
            </w:pPr>
            <w:r w:rsidRPr="007B2E62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35494" w:rsidRPr="00DB4044" w:rsidRDefault="00735494" w:rsidP="00DB4044">
      <w:pPr>
        <w:spacing w:after="249" w:line="360" w:lineRule="auto"/>
        <w:ind w:left="58" w:right="0" w:firstLine="0"/>
        <w:rPr>
          <w:sz w:val="24"/>
          <w:szCs w:val="24"/>
        </w:rPr>
      </w:pPr>
      <w:r w:rsidRPr="00DB4044">
        <w:rPr>
          <w:b/>
          <w:sz w:val="24"/>
          <w:szCs w:val="24"/>
        </w:rPr>
        <w:t xml:space="preserve"> </w:t>
      </w:r>
    </w:p>
    <w:p w:rsidR="00735494" w:rsidRPr="00DB4044" w:rsidRDefault="00735494" w:rsidP="00DB4044">
      <w:pPr>
        <w:spacing w:after="0" w:line="360" w:lineRule="auto"/>
        <w:ind w:right="0" w:firstLine="0"/>
        <w:rPr>
          <w:sz w:val="24"/>
          <w:szCs w:val="24"/>
        </w:rPr>
      </w:pPr>
      <w:r w:rsidRPr="00DB4044">
        <w:rPr>
          <w:sz w:val="24"/>
          <w:szCs w:val="24"/>
        </w:rPr>
        <w:t xml:space="preserve"> </w:t>
      </w:r>
    </w:p>
    <w:sectPr w:rsidR="00735494" w:rsidRPr="00DB4044" w:rsidSect="00494C89">
      <w:headerReference w:type="even" r:id="rId22"/>
      <w:headerReference w:type="default" r:id="rId23"/>
      <w:headerReference w:type="first" r:id="rId24"/>
      <w:pgSz w:w="11906" w:h="16838"/>
      <w:pgMar w:top="1184" w:right="846" w:bottom="1281" w:left="17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494" w:rsidRDefault="00735494">
      <w:pPr>
        <w:spacing w:after="0" w:line="240" w:lineRule="auto"/>
      </w:pPr>
      <w:r>
        <w:separator/>
      </w:r>
    </w:p>
  </w:endnote>
  <w:endnote w:type="continuationSeparator" w:id="0">
    <w:p w:rsidR="00735494" w:rsidRDefault="00735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494" w:rsidRDefault="00735494">
      <w:pPr>
        <w:spacing w:after="0" w:line="240" w:lineRule="auto"/>
      </w:pPr>
      <w:r>
        <w:separator/>
      </w:r>
    </w:p>
  </w:footnote>
  <w:footnote w:type="continuationSeparator" w:id="0">
    <w:p w:rsidR="00735494" w:rsidRDefault="00735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494" w:rsidRDefault="00735494">
    <w:pPr>
      <w:spacing w:after="160" w:line="259" w:lineRule="auto"/>
      <w:ind w:right="0" w:firstLine="0"/>
      <w:jc w:val="left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494" w:rsidRDefault="00735494">
    <w:pPr>
      <w:spacing w:after="0" w:line="259" w:lineRule="auto"/>
      <w:ind w:right="-68" w:firstLine="0"/>
      <w:jc w:val="right"/>
    </w:pPr>
    <w:r>
      <w:rPr>
        <w:b/>
        <w:i/>
      </w:rPr>
      <w:t xml:space="preserve"> </w:t>
    </w:r>
  </w:p>
  <w:p w:rsidR="00735494" w:rsidRDefault="00735494">
    <w:pPr>
      <w:spacing w:after="0" w:line="259" w:lineRule="auto"/>
      <w:ind w:right="-68" w:firstLine="0"/>
      <w:jc w:val="right"/>
    </w:pPr>
    <w:r>
      <w:rPr>
        <w:b/>
      </w:rPr>
      <w:t xml:space="preserve"> </w:t>
    </w:r>
  </w:p>
  <w:p w:rsidR="00735494" w:rsidRDefault="00735494">
    <w:pPr>
      <w:spacing w:after="0" w:line="259" w:lineRule="auto"/>
      <w:ind w:right="3" w:firstLine="0"/>
      <w:jc w:val="center"/>
    </w:pPr>
    <w:r>
      <w:rPr>
        <w:i/>
        <w:sz w:val="24"/>
      </w:rPr>
      <w:t xml:space="preserve">Примерная форма </w: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494" w:rsidRDefault="00735494">
    <w:pPr>
      <w:spacing w:after="160" w:line="259" w:lineRule="auto"/>
      <w:ind w:right="0" w:firstLine="0"/>
      <w:jc w:val="left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494" w:rsidRDefault="00735494">
    <w:pPr>
      <w:spacing w:after="0" w:line="259" w:lineRule="auto"/>
      <w:ind w:right="-68" w:firstLine="0"/>
      <w:jc w:val="right"/>
    </w:pPr>
    <w:r>
      <w:rPr>
        <w:b/>
        <w:i/>
      </w:rPr>
      <w:t xml:space="preserve"> </w:t>
    </w:r>
  </w:p>
  <w:p w:rsidR="00735494" w:rsidRDefault="00735494">
    <w:pPr>
      <w:spacing w:after="0" w:line="259" w:lineRule="auto"/>
      <w:ind w:right="-68" w:firstLine="0"/>
      <w:jc w:val="right"/>
    </w:pPr>
    <w:r>
      <w:rPr>
        <w:b/>
      </w:rPr>
      <w:t xml:space="preserve"> </w:t>
    </w:r>
  </w:p>
  <w:p w:rsidR="00735494" w:rsidRDefault="00735494">
    <w:pPr>
      <w:spacing w:after="0" w:line="259" w:lineRule="auto"/>
      <w:ind w:right="3" w:firstLine="0"/>
      <w:jc w:val="center"/>
    </w:pPr>
    <w:r>
      <w:rPr>
        <w:i/>
        <w:sz w:val="24"/>
      </w:rPr>
      <w:t xml:space="preserve">Примерная форма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494" w:rsidRDefault="00735494">
    <w:pPr>
      <w:spacing w:after="160" w:line="259" w:lineRule="auto"/>
      <w:ind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494" w:rsidRDefault="00735494">
    <w:pPr>
      <w:spacing w:after="160" w:line="259" w:lineRule="auto"/>
      <w:ind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494" w:rsidRDefault="00735494">
    <w:pPr>
      <w:spacing w:after="0" w:line="259" w:lineRule="auto"/>
      <w:ind w:right="-70" w:firstLine="0"/>
      <w:jc w:val="right"/>
    </w:pPr>
    <w:r>
      <w:rPr>
        <w:b/>
        <w:i/>
      </w:rPr>
      <w:t xml:space="preserve"> </w:t>
    </w:r>
  </w:p>
  <w:p w:rsidR="00735494" w:rsidRDefault="00735494">
    <w:pPr>
      <w:spacing w:after="0" w:line="259" w:lineRule="auto"/>
      <w:ind w:right="-70" w:firstLine="0"/>
      <w:jc w:val="right"/>
    </w:pPr>
    <w:r>
      <w:rPr>
        <w:b/>
      </w:rPr>
      <w:t xml:space="preserve"> </w:t>
    </w:r>
  </w:p>
  <w:p w:rsidR="00735494" w:rsidRDefault="00735494">
    <w:pPr>
      <w:spacing w:after="0" w:line="259" w:lineRule="auto"/>
      <w:ind w:right="2" w:firstLine="0"/>
      <w:jc w:val="center"/>
    </w:pPr>
    <w:r>
      <w:rPr>
        <w:i/>
        <w:sz w:val="24"/>
      </w:rPr>
      <w:t xml:space="preserve">Примерная форма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494" w:rsidRDefault="00735494">
    <w:pPr>
      <w:spacing w:after="0" w:line="259" w:lineRule="auto"/>
      <w:ind w:right="-70" w:firstLine="0"/>
      <w:jc w:val="right"/>
    </w:pPr>
    <w:r>
      <w:rPr>
        <w:b/>
        <w:i/>
      </w:rPr>
      <w:t xml:space="preserve"> </w:t>
    </w:r>
  </w:p>
  <w:p w:rsidR="00735494" w:rsidRDefault="00735494">
    <w:pPr>
      <w:spacing w:after="0" w:line="259" w:lineRule="auto"/>
      <w:ind w:right="-70" w:firstLine="0"/>
      <w:jc w:val="right"/>
    </w:pPr>
    <w:r>
      <w:rPr>
        <w:b/>
      </w:rPr>
      <w:t xml:space="preserve"> </w:t>
    </w:r>
  </w:p>
  <w:p w:rsidR="00735494" w:rsidRDefault="00735494">
    <w:pPr>
      <w:spacing w:after="0" w:line="259" w:lineRule="auto"/>
      <w:ind w:right="2" w:firstLine="0"/>
      <w:jc w:val="center"/>
    </w:pPr>
    <w:r>
      <w:rPr>
        <w:i/>
        <w:sz w:val="24"/>
      </w:rPr>
      <w:t xml:space="preserve">Примерная форма 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494" w:rsidRDefault="00735494">
    <w:pPr>
      <w:spacing w:after="0" w:line="259" w:lineRule="auto"/>
      <w:ind w:right="-70" w:firstLine="0"/>
      <w:jc w:val="right"/>
    </w:pPr>
    <w:r>
      <w:rPr>
        <w:b/>
        <w:i/>
      </w:rPr>
      <w:t xml:space="preserve"> </w:t>
    </w:r>
  </w:p>
  <w:p w:rsidR="00735494" w:rsidRDefault="00735494">
    <w:pPr>
      <w:spacing w:after="0" w:line="259" w:lineRule="auto"/>
      <w:ind w:right="-70" w:firstLine="0"/>
      <w:jc w:val="right"/>
    </w:pPr>
    <w:r>
      <w:rPr>
        <w:b/>
      </w:rPr>
      <w:t xml:space="preserve"> </w:t>
    </w:r>
  </w:p>
  <w:p w:rsidR="00735494" w:rsidRDefault="00735494">
    <w:pPr>
      <w:spacing w:after="0" w:line="259" w:lineRule="auto"/>
      <w:ind w:right="2" w:firstLine="0"/>
      <w:jc w:val="center"/>
    </w:pPr>
    <w:r>
      <w:rPr>
        <w:i/>
        <w:sz w:val="24"/>
      </w:rPr>
      <w:t xml:space="preserve">Примерная форма 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494" w:rsidRDefault="00735494">
    <w:pPr>
      <w:spacing w:after="160" w:line="259" w:lineRule="auto"/>
      <w:ind w:right="0" w:firstLine="0"/>
      <w:jc w:val="lef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494" w:rsidRDefault="00735494">
    <w:pPr>
      <w:spacing w:after="160" w:line="259" w:lineRule="auto"/>
      <w:ind w:right="0" w:firstLine="0"/>
      <w:jc w:val="left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494" w:rsidRDefault="00735494">
    <w:pPr>
      <w:spacing w:after="160" w:line="259" w:lineRule="auto"/>
      <w:ind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E130A"/>
    <w:multiLevelType w:val="hybridMultilevel"/>
    <w:tmpl w:val="5A201996"/>
    <w:lvl w:ilvl="0" w:tplc="D098FD9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CA60619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BBF63BD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C3070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3FE4793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3CD8A9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69043BF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69A0809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C454876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">
    <w:nsid w:val="19A637CD"/>
    <w:multiLevelType w:val="multilevel"/>
    <w:tmpl w:val="E34A31D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">
    <w:nsid w:val="25450D16"/>
    <w:multiLevelType w:val="multilevel"/>
    <w:tmpl w:val="798AFDC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">
    <w:nsid w:val="2ABF2A08"/>
    <w:multiLevelType w:val="multilevel"/>
    <w:tmpl w:val="55A2A7C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393A2623"/>
    <w:multiLevelType w:val="multilevel"/>
    <w:tmpl w:val="9CDC2DC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5">
    <w:nsid w:val="3E6033F3"/>
    <w:multiLevelType w:val="hybridMultilevel"/>
    <w:tmpl w:val="43186106"/>
    <w:lvl w:ilvl="0" w:tplc="969C591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B4A0095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A687D4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77632A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8D26787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11E4AD3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CB98268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7DCEDFD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666E5D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4A600EAB"/>
    <w:multiLevelType w:val="multilevel"/>
    <w:tmpl w:val="D932DF1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2B58"/>
    <w:rsid w:val="00037569"/>
    <w:rsid w:val="0029334A"/>
    <w:rsid w:val="004913F2"/>
    <w:rsid w:val="00494C89"/>
    <w:rsid w:val="004B1DFB"/>
    <w:rsid w:val="006E3599"/>
    <w:rsid w:val="00735494"/>
    <w:rsid w:val="007B2E62"/>
    <w:rsid w:val="00830C39"/>
    <w:rsid w:val="00875FD0"/>
    <w:rsid w:val="009A7C68"/>
    <w:rsid w:val="009F2B58"/>
    <w:rsid w:val="00DB4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C89"/>
    <w:pPr>
      <w:spacing w:after="14" w:line="268" w:lineRule="auto"/>
      <w:ind w:right="157" w:firstLine="698"/>
      <w:jc w:val="both"/>
    </w:pPr>
    <w:rPr>
      <w:rFonts w:ascii="Times New Roman" w:hAnsi="Times New Roman"/>
      <w:color w:val="000000"/>
      <w:sz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94C89"/>
    <w:pPr>
      <w:keepNext/>
      <w:keepLines/>
      <w:spacing w:after="20" w:line="240" w:lineRule="auto"/>
      <w:ind w:left="10" w:right="169" w:hanging="1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494C89"/>
    <w:pPr>
      <w:keepNext/>
      <w:keepLines/>
      <w:spacing w:after="525" w:line="265" w:lineRule="auto"/>
      <w:ind w:left="10" w:right="0" w:hanging="10"/>
      <w:jc w:val="right"/>
      <w:outlineLvl w:val="1"/>
    </w:pPr>
    <w:rPr>
      <w:b/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494C89"/>
    <w:pPr>
      <w:keepNext/>
      <w:keepLines/>
      <w:spacing w:after="13" w:line="271" w:lineRule="auto"/>
      <w:ind w:left="10" w:right="0" w:hanging="10"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94C89"/>
    <w:rPr>
      <w:rFonts w:ascii="Times New Roman" w:hAnsi="Times New Roman"/>
      <w:b/>
      <w:color w:val="000000"/>
      <w:sz w:val="2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94C89"/>
    <w:rPr>
      <w:rFonts w:ascii="Times New Roman" w:hAnsi="Times New Roman"/>
      <w:b/>
      <w:i/>
      <w:color w:val="000000"/>
      <w:sz w:val="2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94C89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494C8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75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5FD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138458/" TargetMode="External"/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image" Target="media/image1.emf"/><Relationship Id="rId12" Type="http://schemas.openxmlformats.org/officeDocument/2006/relationships/hyperlink" Target="https://www.garant.ru/products/ipo/prime/doc/74138458/" TargetMode="Externa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74138458/" TargetMode="External"/><Relationship Id="rId24" Type="http://schemas.openxmlformats.org/officeDocument/2006/relationships/header" Target="header12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11.xml"/><Relationship Id="rId10" Type="http://schemas.openxmlformats.org/officeDocument/2006/relationships/hyperlink" Target="https://www.garant.ru/products/ipo/prime/doc/74138458/" TargetMode="Externa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4138458/" TargetMode="External"/><Relationship Id="rId14" Type="http://schemas.openxmlformats.org/officeDocument/2006/relationships/header" Target="header2.xml"/><Relationship Id="rId22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8</Pages>
  <Words>1443</Words>
  <Characters>8227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Муратшина Миляуша Нурулловна</dc:creator>
  <cp:keywords/>
  <dc:description/>
  <cp:lastModifiedBy>555</cp:lastModifiedBy>
  <cp:revision>4</cp:revision>
  <cp:lastPrinted>2021-04-19T06:54:00Z</cp:lastPrinted>
  <dcterms:created xsi:type="dcterms:W3CDTF">2021-04-19T06:55:00Z</dcterms:created>
  <dcterms:modified xsi:type="dcterms:W3CDTF">2023-01-23T11:07:00Z</dcterms:modified>
</cp:coreProperties>
</file>